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6FF" w:rsidRDefault="001A46FF" w:rsidP="00F727FF">
      <w:pPr>
        <w:spacing w:after="40"/>
        <w:ind w:right="-2"/>
        <w:jc w:val="center"/>
        <w:rPr>
          <w:rFonts w:ascii="Arial" w:eastAsia="Arial" w:hAnsi="Arial" w:cs="Arial"/>
          <w:b/>
          <w:sz w:val="24"/>
        </w:rPr>
      </w:pPr>
    </w:p>
    <w:p w:rsidR="00556275" w:rsidRPr="008B4243" w:rsidRDefault="00DF211E" w:rsidP="008B4243">
      <w:pPr>
        <w:spacing w:after="40" w:line="360" w:lineRule="auto"/>
        <w:ind w:right="-2"/>
        <w:jc w:val="center"/>
        <w:rPr>
          <w:rFonts w:ascii="Arial" w:eastAsia="Arial" w:hAnsi="Arial" w:cs="Arial"/>
          <w:b/>
        </w:rPr>
      </w:pPr>
      <w:r w:rsidRPr="008B4243">
        <w:rPr>
          <w:rFonts w:ascii="Arial" w:eastAsia="Arial" w:hAnsi="Arial" w:cs="Arial"/>
          <w:b/>
        </w:rPr>
        <w:t xml:space="preserve">DECLARACIÓN RESPONSABLE </w:t>
      </w:r>
      <w:r w:rsidR="00233B30" w:rsidRPr="008B4243">
        <w:rPr>
          <w:rFonts w:ascii="Arial" w:eastAsia="Arial" w:hAnsi="Arial" w:cs="Arial"/>
          <w:b/>
        </w:rPr>
        <w:t xml:space="preserve">DE </w:t>
      </w:r>
      <w:r w:rsidR="00556275" w:rsidRPr="008B4243">
        <w:rPr>
          <w:rFonts w:ascii="Arial" w:eastAsia="Arial" w:hAnsi="Arial" w:cs="Arial"/>
          <w:b/>
        </w:rPr>
        <w:t xml:space="preserve">EXPERIENCIA LABORAL O FORMACIÓN NO FORMAL NO ACREDITABLE DOCUMENTALMENTE PARA EL ACCESO AL PREAR </w:t>
      </w:r>
    </w:p>
    <w:p w:rsidR="00556275" w:rsidRDefault="00556275" w:rsidP="00556275">
      <w:pPr>
        <w:spacing w:after="40"/>
        <w:ind w:right="-2"/>
        <w:rPr>
          <w:rFonts w:ascii="Arial" w:eastAsia="Arial" w:hAnsi="Arial" w:cs="Arial"/>
          <w:b/>
          <w:sz w:val="24"/>
        </w:rPr>
      </w:pPr>
    </w:p>
    <w:tbl>
      <w:tblPr>
        <w:tblStyle w:val="Tablaconcuadrcula"/>
        <w:tblW w:w="9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083"/>
        <w:gridCol w:w="236"/>
      </w:tblGrid>
      <w:tr w:rsidR="00E75A20" w:rsidRPr="000338B8" w:rsidTr="00E75A20">
        <w:trPr>
          <w:gridAfter w:val="1"/>
          <w:wAfter w:w="236" w:type="dxa"/>
        </w:trPr>
        <w:tc>
          <w:tcPr>
            <w:tcW w:w="1843" w:type="dxa"/>
            <w:vAlign w:val="center"/>
          </w:tcPr>
          <w:p w:rsidR="00E75A20" w:rsidRPr="000338B8" w:rsidRDefault="00E75A20" w:rsidP="005978B2">
            <w:pPr>
              <w:spacing w:before="120" w:after="120"/>
              <w:rPr>
                <w:rFonts w:ascii="Arial" w:eastAsia="Arial" w:hAnsi="Arial" w:cs="Arial"/>
                <w:sz w:val="20"/>
              </w:rPr>
            </w:pPr>
            <w:r w:rsidRPr="000338B8">
              <w:rPr>
                <w:rFonts w:ascii="Arial" w:eastAsia="Arial" w:hAnsi="Arial" w:cs="Arial"/>
                <w:sz w:val="20"/>
              </w:rPr>
              <w:t>Don/Dña.</w:t>
            </w:r>
          </w:p>
        </w:tc>
        <w:sdt>
          <w:sdtPr>
            <w:rPr>
              <w:rFonts w:ascii="Arial" w:eastAsia="Arial" w:hAnsi="Arial" w:cs="Arial"/>
              <w:sz w:val="20"/>
            </w:rPr>
            <w:id w:val="898179196"/>
            <w:placeholder>
              <w:docPart w:val="78A8FF397FBA4B669EA09ECD9FE65340"/>
            </w:placeholder>
          </w:sdtPr>
          <w:sdtEndPr/>
          <w:sdtContent>
            <w:tc>
              <w:tcPr>
                <w:tcW w:w="7083" w:type="dxa"/>
                <w:shd w:val="clear" w:color="auto" w:fill="F2F2F2" w:themeFill="background1" w:themeFillShade="F2"/>
                <w:vAlign w:val="center"/>
              </w:tcPr>
              <w:p w:rsidR="00E75A20" w:rsidRPr="000338B8" w:rsidRDefault="00E75A20" w:rsidP="005978B2">
                <w:pPr>
                  <w:spacing w:before="120" w:after="120"/>
                  <w:rPr>
                    <w:rFonts w:ascii="Arial" w:eastAsia="Arial" w:hAnsi="Arial" w:cs="Arial"/>
                    <w:sz w:val="20"/>
                  </w:rPr>
                </w:pPr>
                <w:r>
                  <w:rPr>
                    <w:rFonts w:ascii="Arial" w:eastAsia="Arial" w:hAnsi="Arial" w:cs="Arial"/>
                    <w:sz w:val="20"/>
                  </w:rPr>
                  <w:t xml:space="preserve">      </w:t>
                </w:r>
                <w:r w:rsidRPr="00E75A20">
                  <w:rPr>
                    <w:rFonts w:ascii="Arial" w:eastAsia="Arial" w:hAnsi="Arial" w:cs="Arial"/>
                    <w:sz w:val="20"/>
                    <w:shd w:val="clear" w:color="auto" w:fill="F2F2F2" w:themeFill="background1" w:themeFillShade="F2"/>
                  </w:rPr>
                  <w:t xml:space="preserve">                                                                                   </w:t>
                </w:r>
              </w:p>
            </w:tc>
          </w:sdtContent>
        </w:sdt>
      </w:tr>
      <w:tr w:rsidR="00E75A20" w:rsidRPr="000338B8" w:rsidTr="00E75A20">
        <w:tc>
          <w:tcPr>
            <w:tcW w:w="1843" w:type="dxa"/>
            <w:vAlign w:val="center"/>
          </w:tcPr>
          <w:p w:rsidR="00E75A20" w:rsidRPr="000338B8" w:rsidRDefault="00E75A20" w:rsidP="00E75A20">
            <w:pPr>
              <w:spacing w:before="120" w:after="120"/>
              <w:rPr>
                <w:rFonts w:ascii="Arial" w:eastAsia="Arial" w:hAnsi="Arial" w:cs="Arial"/>
                <w:sz w:val="20"/>
              </w:rPr>
            </w:pPr>
            <w:r w:rsidRPr="000338B8">
              <w:rPr>
                <w:rFonts w:ascii="Arial" w:eastAsia="Arial" w:hAnsi="Arial" w:cs="Arial"/>
                <w:sz w:val="20"/>
              </w:rPr>
              <w:t>con DNI/NIE</w:t>
            </w:r>
          </w:p>
        </w:tc>
        <w:sdt>
          <w:sdtPr>
            <w:rPr>
              <w:rFonts w:ascii="Arial" w:eastAsia="Arial" w:hAnsi="Arial" w:cs="Arial"/>
              <w:sz w:val="20"/>
            </w:rPr>
            <w:id w:val="-1626453709"/>
            <w:placeholder>
              <w:docPart w:val="54D134AD65D345A280F98E600EEB889A"/>
            </w:placeholder>
          </w:sdtPr>
          <w:sdtEndPr/>
          <w:sdtContent>
            <w:tc>
              <w:tcPr>
                <w:tcW w:w="7083" w:type="dxa"/>
                <w:shd w:val="clear" w:color="auto" w:fill="F2F2F2" w:themeFill="background1" w:themeFillShade="F2"/>
                <w:vAlign w:val="center"/>
              </w:tcPr>
              <w:p w:rsidR="00E75A20" w:rsidRPr="000338B8" w:rsidRDefault="00E75A20" w:rsidP="00E75A20">
                <w:pPr>
                  <w:spacing w:before="120" w:after="120"/>
                  <w:rPr>
                    <w:rFonts w:ascii="Arial" w:eastAsia="Arial" w:hAnsi="Arial" w:cs="Arial"/>
                    <w:sz w:val="20"/>
                  </w:rPr>
                </w:pPr>
                <w:r>
                  <w:rPr>
                    <w:rFonts w:ascii="Arial" w:eastAsia="Arial" w:hAnsi="Arial" w:cs="Arial"/>
                    <w:sz w:val="20"/>
                  </w:rPr>
                  <w:t xml:space="preserve">                             </w:t>
                </w:r>
              </w:p>
            </w:tc>
          </w:sdtContent>
        </w:sdt>
        <w:tc>
          <w:tcPr>
            <w:tcW w:w="236" w:type="dxa"/>
            <w:vAlign w:val="center"/>
          </w:tcPr>
          <w:p w:rsidR="00E75A20" w:rsidRDefault="00E75A20" w:rsidP="00E75A20">
            <w:pPr>
              <w:spacing w:before="120" w:after="120"/>
              <w:rPr>
                <w:rFonts w:ascii="Arial" w:eastAsia="Arial" w:hAnsi="Arial" w:cs="Arial"/>
                <w:sz w:val="20"/>
              </w:rPr>
            </w:pPr>
          </w:p>
        </w:tc>
      </w:tr>
    </w:tbl>
    <w:p w:rsidR="00186547" w:rsidRDefault="00186547" w:rsidP="001A078F">
      <w:pPr>
        <w:spacing w:after="167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:rsidR="00186547" w:rsidRDefault="00C37623" w:rsidP="001A078F">
      <w:pPr>
        <w:spacing w:after="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DECLARA RESPONSABLEMENTE</w:t>
      </w:r>
      <w:r w:rsidR="00F727FF">
        <w:rPr>
          <w:rStyle w:val="Refdenotaalpie"/>
          <w:rFonts w:ascii="Arial" w:eastAsia="Arial" w:hAnsi="Arial" w:cs="Arial"/>
          <w:b/>
          <w:sz w:val="24"/>
        </w:rPr>
        <w:footnoteReference w:id="1"/>
      </w:r>
      <w:r w:rsidR="00186547">
        <w:rPr>
          <w:rFonts w:ascii="Arial" w:eastAsia="Arial" w:hAnsi="Arial" w:cs="Arial"/>
          <w:b/>
          <w:sz w:val="24"/>
        </w:rPr>
        <w:t xml:space="preserve">: </w:t>
      </w:r>
    </w:p>
    <w:p w:rsidR="00233B30" w:rsidRDefault="00233B30" w:rsidP="001A078F">
      <w:pPr>
        <w:spacing w:after="0"/>
        <w:rPr>
          <w:rFonts w:ascii="Arial" w:eastAsia="Arial" w:hAnsi="Arial" w:cs="Arial"/>
          <w:b/>
          <w:sz w:val="24"/>
        </w:rPr>
      </w:pPr>
    </w:p>
    <w:p w:rsidR="006F73DF" w:rsidRDefault="00FD0112" w:rsidP="006F73DF">
      <w:pPr>
        <w:tabs>
          <w:tab w:val="left" w:pos="1215"/>
        </w:tabs>
        <w:spacing w:after="0" w:line="361" w:lineRule="auto"/>
        <w:ind w:right="-2" w:firstLine="540"/>
        <w:jc w:val="both"/>
        <w:rPr>
          <w:rFonts w:ascii="Arial" w:eastAsia="Arial" w:hAnsi="Arial" w:cs="Arial"/>
          <w:sz w:val="20"/>
        </w:rPr>
      </w:pPr>
      <w:r w:rsidRPr="00FD0112">
        <w:rPr>
          <w:rFonts w:ascii="Arial" w:eastAsia="Arial" w:hAnsi="Arial" w:cs="Arial"/>
          <w:sz w:val="20"/>
        </w:rPr>
        <w:t xml:space="preserve">Que, siendo mayor de 25 años, </w:t>
      </w:r>
      <w:r w:rsidRPr="00FD0112">
        <w:rPr>
          <w:rFonts w:ascii="Arial" w:eastAsia="Arial" w:hAnsi="Arial" w:cs="Arial"/>
          <w:b/>
          <w:sz w:val="20"/>
        </w:rPr>
        <w:t>no puedo aportar documentación acreditativa</w:t>
      </w:r>
      <w:r w:rsidRPr="00FD0112">
        <w:rPr>
          <w:rFonts w:ascii="Arial" w:eastAsia="Arial" w:hAnsi="Arial" w:cs="Arial"/>
          <w:sz w:val="20"/>
        </w:rPr>
        <w:t xml:space="preserve"> de la experiencia laboral o de la formación no formal que me permite cumplir los requisitos de acceso al Procedimiento PREAR, por lo que declaro bajo mi responsabilidad la información que se relaciona a continuación:</w:t>
      </w:r>
    </w:p>
    <w:p w:rsidR="008B4243" w:rsidRDefault="008B4243" w:rsidP="006F73DF">
      <w:pPr>
        <w:tabs>
          <w:tab w:val="left" w:pos="1215"/>
        </w:tabs>
        <w:spacing w:after="0" w:line="361" w:lineRule="auto"/>
        <w:ind w:right="-2" w:firstLine="540"/>
        <w:jc w:val="both"/>
        <w:rPr>
          <w:rFonts w:ascii="Arial" w:eastAsia="Arial" w:hAnsi="Arial" w:cs="Arial"/>
          <w:sz w:val="20"/>
        </w:rPr>
      </w:pPr>
    </w:p>
    <w:tbl>
      <w:tblPr>
        <w:tblStyle w:val="Tablaconcuadrcula"/>
        <w:tblW w:w="9457" w:type="dxa"/>
        <w:tblLook w:val="04A0" w:firstRow="1" w:lastRow="0" w:firstColumn="1" w:lastColumn="0" w:noHBand="0" w:noVBand="1"/>
      </w:tblPr>
      <w:tblGrid>
        <w:gridCol w:w="5098"/>
        <w:gridCol w:w="2381"/>
        <w:gridCol w:w="993"/>
        <w:gridCol w:w="985"/>
      </w:tblGrid>
      <w:tr w:rsidR="00FD0112" w:rsidRPr="006F73DF" w:rsidTr="00FD0112">
        <w:trPr>
          <w:trHeight w:val="850"/>
        </w:trPr>
        <w:tc>
          <w:tcPr>
            <w:tcW w:w="5098" w:type="dxa"/>
            <w:shd w:val="clear" w:color="auto" w:fill="F2F2F2" w:themeFill="background1" w:themeFillShade="F2"/>
            <w:vAlign w:val="center"/>
          </w:tcPr>
          <w:p w:rsidR="00FD0112" w:rsidRPr="006F73DF" w:rsidRDefault="00FD0112" w:rsidP="006F73DF">
            <w:pPr>
              <w:tabs>
                <w:tab w:val="left" w:pos="1215"/>
              </w:tabs>
              <w:spacing w:line="361" w:lineRule="auto"/>
              <w:ind w:right="-2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6F73DF">
              <w:rPr>
                <w:rFonts w:ascii="Arial" w:eastAsia="Arial" w:hAnsi="Arial" w:cs="Arial"/>
                <w:b/>
                <w:sz w:val="20"/>
              </w:rPr>
              <w:t>Funciones, tareas o competencias adquiridas</w:t>
            </w:r>
          </w:p>
        </w:tc>
        <w:tc>
          <w:tcPr>
            <w:tcW w:w="2381" w:type="dxa"/>
            <w:shd w:val="clear" w:color="auto" w:fill="F2F2F2" w:themeFill="background1" w:themeFillShade="F2"/>
            <w:vAlign w:val="center"/>
          </w:tcPr>
          <w:p w:rsidR="00FD0112" w:rsidRPr="006F73DF" w:rsidRDefault="00FD0112" w:rsidP="006F73DF">
            <w:pPr>
              <w:tabs>
                <w:tab w:val="left" w:pos="1215"/>
              </w:tabs>
              <w:spacing w:line="361" w:lineRule="auto"/>
              <w:ind w:right="-2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6F73DF">
              <w:rPr>
                <w:rFonts w:ascii="Arial" w:eastAsia="Arial" w:hAnsi="Arial" w:cs="Arial"/>
                <w:b/>
                <w:sz w:val="20"/>
              </w:rPr>
              <w:t>Empresa, entidad o lugar de realización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FD0112" w:rsidRPr="006F73DF" w:rsidRDefault="00FD0112" w:rsidP="006F73DF">
            <w:pPr>
              <w:tabs>
                <w:tab w:val="left" w:pos="1215"/>
              </w:tabs>
              <w:spacing w:line="361" w:lineRule="auto"/>
              <w:ind w:right="-2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6F73DF">
              <w:rPr>
                <w:rFonts w:ascii="Arial" w:eastAsia="Arial" w:hAnsi="Arial" w:cs="Arial"/>
                <w:b/>
                <w:sz w:val="20"/>
              </w:rPr>
              <w:t>Fecha inicio</w:t>
            </w:r>
          </w:p>
        </w:tc>
        <w:tc>
          <w:tcPr>
            <w:tcW w:w="985" w:type="dxa"/>
            <w:shd w:val="clear" w:color="auto" w:fill="F2F2F2" w:themeFill="background1" w:themeFillShade="F2"/>
            <w:vAlign w:val="center"/>
          </w:tcPr>
          <w:p w:rsidR="00FD0112" w:rsidRPr="006F73DF" w:rsidRDefault="00FD0112" w:rsidP="006F73DF">
            <w:pPr>
              <w:tabs>
                <w:tab w:val="left" w:pos="1215"/>
              </w:tabs>
              <w:spacing w:line="361" w:lineRule="auto"/>
              <w:ind w:right="-2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6F73DF">
              <w:rPr>
                <w:rFonts w:ascii="Arial" w:eastAsia="Arial" w:hAnsi="Arial" w:cs="Arial"/>
                <w:b/>
                <w:sz w:val="20"/>
              </w:rPr>
              <w:t>Fecha fin</w:t>
            </w:r>
          </w:p>
        </w:tc>
      </w:tr>
      <w:tr w:rsidR="00FD0112" w:rsidTr="00FD0112">
        <w:trPr>
          <w:trHeight w:val="850"/>
        </w:trPr>
        <w:sdt>
          <w:sdtPr>
            <w:rPr>
              <w:rFonts w:ascii="Arial" w:eastAsia="Arial" w:hAnsi="Arial" w:cs="Arial"/>
              <w:sz w:val="20"/>
            </w:rPr>
            <w:id w:val="1947424768"/>
            <w:placeholder>
              <w:docPart w:val="5981A9B7A4764833B9943E5C40C8397B"/>
            </w:placeholder>
            <w:showingPlcHdr/>
          </w:sdtPr>
          <w:sdtEndPr/>
          <w:sdtContent>
            <w:tc>
              <w:tcPr>
                <w:tcW w:w="5098" w:type="dxa"/>
              </w:tcPr>
              <w:p w:rsidR="00FD0112" w:rsidRDefault="00FD0112" w:rsidP="006F73D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20"/>
            </w:rPr>
            <w:id w:val="1077784000"/>
            <w:placeholder>
              <w:docPart w:val="5981A9B7A4764833B9943E5C40C8397B"/>
            </w:placeholder>
            <w:showingPlcHdr/>
          </w:sdtPr>
          <w:sdtEndPr/>
          <w:sdtContent>
            <w:tc>
              <w:tcPr>
                <w:tcW w:w="2381" w:type="dxa"/>
              </w:tcPr>
              <w:p w:rsidR="00FD0112" w:rsidRDefault="00A96DAB" w:rsidP="006F73D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-207413735"/>
            <w:placeholder>
              <w:docPart w:val="AFEA6BAC24FE4B2BA9E23C50D4037093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93" w:type="dxa"/>
              </w:tcPr>
              <w:p w:rsidR="00FD0112" w:rsidRPr="008B4243" w:rsidRDefault="00FD0112" w:rsidP="006F73D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75407843"/>
            <w:placeholder>
              <w:docPart w:val="AFEA6BAC24FE4B2BA9E23C50D4037093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85" w:type="dxa"/>
              </w:tcPr>
              <w:p w:rsidR="00FD0112" w:rsidRPr="008B4243" w:rsidRDefault="00A96DAB" w:rsidP="006F73D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</w:tr>
      <w:tr w:rsidR="00FD0112" w:rsidTr="00FD0112">
        <w:trPr>
          <w:trHeight w:val="850"/>
        </w:trPr>
        <w:sdt>
          <w:sdtPr>
            <w:rPr>
              <w:rFonts w:ascii="Arial" w:eastAsia="Arial" w:hAnsi="Arial" w:cs="Arial"/>
              <w:sz w:val="20"/>
            </w:rPr>
            <w:id w:val="772976534"/>
            <w:placeholder>
              <w:docPart w:val="5E6A05348BE5474C8B5985D442D4BE6B"/>
            </w:placeholder>
            <w:showingPlcHdr/>
          </w:sdtPr>
          <w:sdtEndPr/>
          <w:sdtContent>
            <w:tc>
              <w:tcPr>
                <w:tcW w:w="5098" w:type="dxa"/>
              </w:tcPr>
              <w:p w:rsidR="00FD0112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20"/>
            </w:rPr>
            <w:id w:val="1738196931"/>
            <w:placeholder>
              <w:docPart w:val="5E6A05348BE5474C8B5985D442D4BE6B"/>
            </w:placeholder>
            <w:showingPlcHdr/>
          </w:sdtPr>
          <w:sdtEndPr/>
          <w:sdtContent>
            <w:tc>
              <w:tcPr>
                <w:tcW w:w="2381" w:type="dxa"/>
              </w:tcPr>
              <w:p w:rsidR="00FD0112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-107893379"/>
            <w:placeholder>
              <w:docPart w:val="47A1A971D2AA4C88B9613AFFDF34A41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93" w:type="dxa"/>
              </w:tcPr>
              <w:p w:rsidR="00FD0112" w:rsidRPr="008B4243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-261771968"/>
            <w:placeholder>
              <w:docPart w:val="47A1A971D2AA4C88B9613AFFDF34A416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85" w:type="dxa"/>
              </w:tcPr>
              <w:p w:rsidR="00FD0112" w:rsidRPr="008B4243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</w:tr>
      <w:tr w:rsidR="00FD0112" w:rsidTr="00FD0112">
        <w:trPr>
          <w:trHeight w:val="850"/>
        </w:trPr>
        <w:sdt>
          <w:sdtPr>
            <w:rPr>
              <w:rFonts w:ascii="Arial" w:eastAsia="Arial" w:hAnsi="Arial" w:cs="Arial"/>
              <w:sz w:val="20"/>
            </w:rPr>
            <w:id w:val="1424231457"/>
            <w:placeholder>
              <w:docPart w:val="4B493EAE1CE0426ABA7447A84B5BE9D9"/>
            </w:placeholder>
            <w:showingPlcHdr/>
          </w:sdtPr>
          <w:sdtEndPr/>
          <w:sdtContent>
            <w:tc>
              <w:tcPr>
                <w:tcW w:w="5098" w:type="dxa"/>
              </w:tcPr>
              <w:p w:rsidR="00FD0112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20"/>
            </w:rPr>
            <w:id w:val="-1568638995"/>
            <w:placeholder>
              <w:docPart w:val="4B493EAE1CE0426ABA7447A84B5BE9D9"/>
            </w:placeholder>
            <w:showingPlcHdr/>
          </w:sdtPr>
          <w:sdtEndPr/>
          <w:sdtContent>
            <w:tc>
              <w:tcPr>
                <w:tcW w:w="2381" w:type="dxa"/>
              </w:tcPr>
              <w:p w:rsidR="00FD0112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477198003"/>
            <w:placeholder>
              <w:docPart w:val="8E1D55BC56B949DDA2C52D9F708CD259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93" w:type="dxa"/>
              </w:tcPr>
              <w:p w:rsidR="00FD0112" w:rsidRPr="008B4243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186102919"/>
            <w:placeholder>
              <w:docPart w:val="8E1D55BC56B949DDA2C52D9F708CD259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85" w:type="dxa"/>
              </w:tcPr>
              <w:p w:rsidR="00FD0112" w:rsidRPr="008B4243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</w:tr>
      <w:tr w:rsidR="00FD0112" w:rsidTr="00FD0112">
        <w:trPr>
          <w:trHeight w:val="850"/>
        </w:trPr>
        <w:sdt>
          <w:sdtPr>
            <w:rPr>
              <w:rFonts w:ascii="Arial" w:eastAsia="Arial" w:hAnsi="Arial" w:cs="Arial"/>
              <w:sz w:val="20"/>
            </w:rPr>
            <w:id w:val="1239134044"/>
            <w:placeholder>
              <w:docPart w:val="86A10BC1736649A199F25A21E3CDA690"/>
            </w:placeholder>
            <w:showingPlcHdr/>
          </w:sdtPr>
          <w:sdtEndPr/>
          <w:sdtContent>
            <w:tc>
              <w:tcPr>
                <w:tcW w:w="5098" w:type="dxa"/>
              </w:tcPr>
              <w:p w:rsidR="00FD0112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20"/>
            </w:rPr>
            <w:id w:val="-819805209"/>
            <w:placeholder>
              <w:docPart w:val="86A10BC1736649A199F25A21E3CDA690"/>
            </w:placeholder>
            <w:showingPlcHdr/>
          </w:sdtPr>
          <w:sdtEndPr/>
          <w:sdtContent>
            <w:tc>
              <w:tcPr>
                <w:tcW w:w="2381" w:type="dxa"/>
              </w:tcPr>
              <w:p w:rsidR="00FD0112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-658154893"/>
            <w:placeholder>
              <w:docPart w:val="E4C995F9AD1547E2A542CD40577E31D1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93" w:type="dxa"/>
              </w:tcPr>
              <w:p w:rsidR="00FD0112" w:rsidRPr="008B4243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1003396995"/>
            <w:placeholder>
              <w:docPart w:val="E4C995F9AD1547E2A542CD40577E31D1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85" w:type="dxa"/>
              </w:tcPr>
              <w:p w:rsidR="00FD0112" w:rsidRPr="008B4243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</w:tr>
      <w:tr w:rsidR="00FD0112" w:rsidTr="00FD0112">
        <w:trPr>
          <w:trHeight w:val="850"/>
        </w:trPr>
        <w:sdt>
          <w:sdtPr>
            <w:rPr>
              <w:rFonts w:ascii="Arial" w:eastAsia="Arial" w:hAnsi="Arial" w:cs="Arial"/>
              <w:sz w:val="20"/>
            </w:rPr>
            <w:id w:val="1512795109"/>
            <w:placeholder>
              <w:docPart w:val="DF71A75C5FC1474C9C9C221E669DE59D"/>
            </w:placeholder>
            <w:showingPlcHdr/>
          </w:sdtPr>
          <w:sdtEndPr/>
          <w:sdtContent>
            <w:tc>
              <w:tcPr>
                <w:tcW w:w="5098" w:type="dxa"/>
              </w:tcPr>
              <w:p w:rsidR="00FD0112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20"/>
            </w:rPr>
            <w:id w:val="-1832360798"/>
            <w:placeholder>
              <w:docPart w:val="DF71A75C5FC1474C9C9C221E669DE59D"/>
            </w:placeholder>
            <w:showingPlcHdr/>
          </w:sdtPr>
          <w:sdtEndPr/>
          <w:sdtContent>
            <w:tc>
              <w:tcPr>
                <w:tcW w:w="2381" w:type="dxa"/>
              </w:tcPr>
              <w:p w:rsidR="00FD0112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20"/>
                  </w:rPr>
                </w:pPr>
                <w:r w:rsidRPr="00230F34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105932971"/>
            <w:placeholder>
              <w:docPart w:val="55F117AE69344303ABDDF916816619EB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93" w:type="dxa"/>
              </w:tcPr>
              <w:p w:rsidR="00FD0112" w:rsidRPr="008B4243" w:rsidRDefault="00FD0112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6"/>
              <w:szCs w:val="16"/>
            </w:rPr>
            <w:id w:val="-1130705279"/>
            <w:placeholder>
              <w:docPart w:val="55F117AE69344303ABDDF916816619EB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985" w:type="dxa"/>
              </w:tcPr>
              <w:p w:rsidR="00FD0112" w:rsidRPr="008B4243" w:rsidRDefault="00A96DAB" w:rsidP="00521A5F">
                <w:pPr>
                  <w:tabs>
                    <w:tab w:val="left" w:pos="1215"/>
                  </w:tabs>
                  <w:spacing w:line="361" w:lineRule="auto"/>
                  <w:ind w:right="-2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8B4243">
                  <w:rPr>
                    <w:rStyle w:val="Textodelmarcadordeposicin"/>
                    <w:sz w:val="16"/>
                    <w:szCs w:val="16"/>
                  </w:rPr>
                  <w:t>Haga clic aquí para escribir una fecha.</w:t>
                </w:r>
              </w:p>
            </w:tc>
          </w:sdtContent>
        </w:sdt>
      </w:tr>
    </w:tbl>
    <w:p w:rsidR="005978B2" w:rsidRDefault="00B22287" w:rsidP="00F727FF">
      <w:pPr>
        <w:spacing w:after="0" w:line="361" w:lineRule="auto"/>
        <w:ind w:right="355" w:firstLine="540"/>
        <w:jc w:val="both"/>
        <w:rPr>
          <w:rStyle w:val="normaltextrun"/>
          <w:sz w:val="18"/>
          <w:szCs w:val="18"/>
          <w:bdr w:val="none" w:sz="0" w:space="0" w:color="auto" w:frame="1"/>
        </w:rPr>
      </w:pPr>
      <w:sdt>
        <w:sdtPr>
          <w:rPr>
            <w:rFonts w:ascii="Arial" w:eastAsia="Arial" w:hAnsi="Arial" w:cs="Arial"/>
            <w:sz w:val="20"/>
          </w:rPr>
          <w:id w:val="1443656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27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1662E">
        <w:rPr>
          <w:rFonts w:ascii="Arial" w:eastAsia="Arial" w:hAnsi="Arial" w:cs="Arial"/>
          <w:sz w:val="20"/>
        </w:rPr>
        <w:t xml:space="preserve">Indique a continuación, el </w:t>
      </w:r>
      <w:r w:rsidR="0051662E" w:rsidRPr="00FD0112">
        <w:rPr>
          <w:rFonts w:ascii="Arial" w:eastAsia="Arial" w:hAnsi="Arial" w:cs="Arial"/>
          <w:b/>
          <w:sz w:val="20"/>
        </w:rPr>
        <w:t>motivo por el que no puede aportar documentación</w:t>
      </w:r>
      <w:r w:rsidR="0051662E">
        <w:rPr>
          <w:rFonts w:ascii="Arial" w:eastAsia="Arial" w:hAnsi="Arial" w:cs="Arial"/>
          <w:sz w:val="20"/>
        </w:rPr>
        <w:t>: (</w:t>
      </w:r>
      <w:r w:rsidR="0051662E" w:rsidRPr="0051662E">
        <w:rPr>
          <w:rStyle w:val="normaltextrun"/>
          <w:sz w:val="18"/>
          <w:szCs w:val="18"/>
          <w:bdr w:val="none" w:sz="0" w:space="0" w:color="auto" w:frame="1"/>
        </w:rPr>
        <w:t>E</w:t>
      </w:r>
      <w:r w:rsidR="0051662E">
        <w:rPr>
          <w:rStyle w:val="normaltextrun"/>
          <w:sz w:val="18"/>
          <w:szCs w:val="18"/>
          <w:bdr w:val="none" w:sz="0" w:space="0" w:color="auto" w:frame="1"/>
        </w:rPr>
        <w:t xml:space="preserve">xplique de forma concreta la causa que impide justificar documentalmente la experiencia o la formación indicada): </w:t>
      </w:r>
    </w:p>
    <w:sdt>
      <w:sdtPr>
        <w:rPr>
          <w:rStyle w:val="normaltextrun"/>
          <w:sz w:val="20"/>
          <w:szCs w:val="20"/>
          <w:bdr w:val="none" w:sz="0" w:space="0" w:color="auto" w:frame="1"/>
        </w:rPr>
        <w:id w:val="-1624144435"/>
        <w:placeholder>
          <w:docPart w:val="69C63B13E434428F922321F758E729C3"/>
        </w:placeholder>
        <w:showingPlcHdr/>
      </w:sdtPr>
      <w:sdtEndPr>
        <w:rPr>
          <w:rStyle w:val="normaltextrun"/>
        </w:rPr>
      </w:sdtEndPr>
      <w:sdtContent>
        <w:p w:rsidR="0051662E" w:rsidRPr="00A96DAB" w:rsidRDefault="0051662E" w:rsidP="00F727FF">
          <w:pPr>
            <w:spacing w:after="0" w:line="361" w:lineRule="auto"/>
            <w:ind w:right="355" w:firstLine="540"/>
            <w:jc w:val="both"/>
            <w:rPr>
              <w:rStyle w:val="normaltextrun"/>
              <w:sz w:val="20"/>
              <w:szCs w:val="20"/>
              <w:bdr w:val="none" w:sz="0" w:space="0" w:color="auto" w:frame="1"/>
            </w:rPr>
          </w:pPr>
          <w:r w:rsidRPr="00A96DAB">
            <w:rPr>
              <w:rStyle w:val="Textodelmarcadordeposicin"/>
              <w:rFonts w:ascii="Arial" w:hAnsi="Arial" w:cs="Arial"/>
              <w:sz w:val="20"/>
              <w:szCs w:val="20"/>
              <w:shd w:val="clear" w:color="auto" w:fill="F2F2F2" w:themeFill="background1" w:themeFillShade="F2"/>
            </w:rPr>
            <w:t>Haga clic aquí para escribir texto.</w:t>
          </w:r>
        </w:p>
      </w:sdtContent>
    </w:sdt>
    <w:p w:rsidR="0051662E" w:rsidRDefault="0051662E" w:rsidP="00F727FF">
      <w:pPr>
        <w:spacing w:after="0" w:line="361" w:lineRule="auto"/>
        <w:ind w:right="355" w:firstLine="540"/>
        <w:jc w:val="both"/>
        <w:rPr>
          <w:rFonts w:ascii="Arial" w:eastAsia="Arial" w:hAnsi="Arial" w:cs="Arial"/>
          <w:sz w:val="20"/>
        </w:rPr>
      </w:pPr>
    </w:p>
    <w:p w:rsidR="00556275" w:rsidRDefault="00556275" w:rsidP="00F727FF">
      <w:pPr>
        <w:spacing w:after="0" w:line="361" w:lineRule="auto"/>
        <w:ind w:right="355" w:firstLine="540"/>
        <w:jc w:val="both"/>
        <w:rPr>
          <w:rFonts w:ascii="Arial" w:eastAsia="Arial" w:hAnsi="Arial" w:cs="Arial"/>
          <w:sz w:val="20"/>
        </w:rPr>
      </w:pPr>
    </w:p>
    <w:p w:rsidR="00186547" w:rsidRPr="005978B2" w:rsidRDefault="0051662E" w:rsidP="00F727FF">
      <w:pPr>
        <w:spacing w:after="0" w:line="361" w:lineRule="auto"/>
        <w:ind w:right="-2" w:firstLine="540"/>
        <w:jc w:val="both"/>
        <w:rPr>
          <w:rFonts w:ascii="Arial" w:eastAsia="Arial" w:hAnsi="Arial" w:cs="Arial"/>
          <w:sz w:val="20"/>
        </w:rPr>
      </w:pPr>
      <w:r w:rsidRPr="0051662E">
        <w:rPr>
          <w:rFonts w:ascii="Arial" w:eastAsia="Arial" w:hAnsi="Arial" w:cs="Arial"/>
          <w:sz w:val="20"/>
        </w:rPr>
        <w:t>La persona firmante declara, bajo su responsabilidad, que la información consignada es cierta y que no dispone de documentación suficiente para acreditar la experiencia laboral o la formación no formal que ha descrito anteriormente. Asimismo, se compromete a aportar cualquier información o evidencia adicional que pueda serle requerida pa</w:t>
      </w:r>
      <w:r>
        <w:rPr>
          <w:rFonts w:ascii="Arial" w:eastAsia="Arial" w:hAnsi="Arial" w:cs="Arial"/>
          <w:sz w:val="20"/>
        </w:rPr>
        <w:t>ra su comprobación y valoración</w:t>
      </w:r>
      <w:r w:rsidR="00186547" w:rsidRPr="005978B2">
        <w:rPr>
          <w:rFonts w:ascii="Arial" w:eastAsia="Arial" w:hAnsi="Arial" w:cs="Arial"/>
          <w:sz w:val="20"/>
        </w:rPr>
        <w:t xml:space="preserve">. </w:t>
      </w:r>
    </w:p>
    <w:p w:rsidR="00B7749B" w:rsidRDefault="00186547" w:rsidP="00F727FF">
      <w:pPr>
        <w:spacing w:after="76"/>
        <w:ind w:left="924"/>
        <w:jc w:val="both"/>
        <w:rPr>
          <w:rFonts w:ascii="Arial" w:eastAsia="Arial" w:hAnsi="Arial" w:cs="Arial"/>
          <w:sz w:val="20"/>
        </w:rPr>
      </w:pPr>
      <w:r w:rsidRPr="005978B2">
        <w:rPr>
          <w:rFonts w:ascii="Arial" w:eastAsia="Arial" w:hAnsi="Arial" w:cs="Arial"/>
          <w:sz w:val="20"/>
        </w:rPr>
        <w:t xml:space="preserve"> </w:t>
      </w:r>
    </w:p>
    <w:p w:rsidR="00186547" w:rsidRPr="005978B2" w:rsidRDefault="0051662E" w:rsidP="00F727FF">
      <w:pPr>
        <w:spacing w:after="0" w:line="358" w:lineRule="auto"/>
        <w:ind w:firstLine="54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Y así se hace constar</w:t>
      </w:r>
      <w:r w:rsidR="00186547" w:rsidRPr="005978B2">
        <w:rPr>
          <w:rFonts w:ascii="Arial" w:eastAsia="Arial" w:hAnsi="Arial" w:cs="Arial"/>
          <w:sz w:val="20"/>
        </w:rPr>
        <w:t xml:space="preserve"> a los efectos de justificación del historial profesional en el Procedimiento de Reconocimiento, Evaluación, Acreditación y Registro de las competencias profesionales de la Región de Murcia. </w:t>
      </w:r>
    </w:p>
    <w:p w:rsidR="00186547" w:rsidRDefault="00186547" w:rsidP="00186547">
      <w:pPr>
        <w:spacing w:after="0"/>
        <w:ind w:left="16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:rsidR="00B7749B" w:rsidRDefault="00B7749B" w:rsidP="00186547">
      <w:pPr>
        <w:spacing w:after="0"/>
        <w:ind w:left="168"/>
        <w:jc w:val="center"/>
        <w:rPr>
          <w:rFonts w:ascii="Arial" w:eastAsia="Arial" w:hAnsi="Arial" w:cs="Arial"/>
          <w:sz w:val="16"/>
        </w:rPr>
      </w:pPr>
    </w:p>
    <w:p w:rsidR="00B7749B" w:rsidRDefault="00B7749B" w:rsidP="00186547">
      <w:pPr>
        <w:spacing w:after="0"/>
        <w:ind w:left="168"/>
        <w:jc w:val="center"/>
        <w:rPr>
          <w:rFonts w:ascii="Arial" w:eastAsia="Arial" w:hAnsi="Arial" w:cs="Arial"/>
          <w:sz w:val="16"/>
        </w:rPr>
      </w:pPr>
    </w:p>
    <w:p w:rsidR="00186547" w:rsidRDefault="00A96DAB" w:rsidP="00A96DAB">
      <w:pPr>
        <w:spacing w:after="0"/>
        <w:ind w:left="168"/>
        <w:jc w:val="right"/>
      </w:pPr>
      <w:r>
        <w:rPr>
          <w:rFonts w:ascii="Arial" w:eastAsia="Arial" w:hAnsi="Arial" w:cs="Arial"/>
          <w:sz w:val="16"/>
        </w:rPr>
        <w:t xml:space="preserve">En Murcia a </w:t>
      </w:r>
      <w:sdt>
        <w:sdtPr>
          <w:rPr>
            <w:rFonts w:ascii="Arial" w:eastAsia="Arial" w:hAnsi="Arial" w:cs="Arial"/>
            <w:sz w:val="16"/>
          </w:rPr>
          <w:id w:val="-1484924116"/>
          <w:placeholder>
            <w:docPart w:val="5B47913D1582435C8E1A7023F5551A56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230F34">
            <w:rPr>
              <w:rStyle w:val="Textodelmarcadordeposicin"/>
            </w:rPr>
            <w:t>Haga clic aquí para escribir una fecha.</w:t>
          </w:r>
        </w:sdtContent>
      </w:sdt>
      <w:r w:rsidR="00186547">
        <w:rPr>
          <w:rFonts w:ascii="Arial" w:eastAsia="Arial" w:hAnsi="Arial" w:cs="Arial"/>
          <w:sz w:val="16"/>
        </w:rPr>
        <w:t xml:space="preserve"> </w:t>
      </w:r>
    </w:p>
    <w:p w:rsidR="00A83630" w:rsidRDefault="00186547" w:rsidP="00186547">
      <w:pPr>
        <w:tabs>
          <w:tab w:val="center" w:pos="3245"/>
          <w:tab w:val="center" w:pos="4741"/>
          <w:tab w:val="center" w:pos="6718"/>
        </w:tabs>
        <w:spacing w:after="63"/>
        <w:rPr>
          <w:rFonts w:ascii="Times New Roman" w:eastAsia="Times New Roman" w:hAnsi="Times New Roman" w:cs="Times New Roman"/>
          <w:sz w:val="16"/>
        </w:rPr>
      </w:pPr>
      <w:r>
        <w:tab/>
      </w:r>
    </w:p>
    <w:p w:rsidR="00B7749B" w:rsidRDefault="00B7749B" w:rsidP="00186547">
      <w:pPr>
        <w:tabs>
          <w:tab w:val="center" w:pos="3245"/>
          <w:tab w:val="center" w:pos="4741"/>
          <w:tab w:val="center" w:pos="6718"/>
        </w:tabs>
        <w:spacing w:after="63"/>
      </w:pPr>
    </w:p>
    <w:p w:rsidR="00A83630" w:rsidRDefault="00A83630" w:rsidP="00F727FF">
      <w:pPr>
        <w:spacing w:after="28"/>
      </w:pPr>
    </w:p>
    <w:p w:rsidR="00186547" w:rsidRDefault="00B7749B" w:rsidP="0068586C">
      <w:pPr>
        <w:spacing w:after="2"/>
        <w:ind w:right="598"/>
        <w:jc w:val="right"/>
      </w:pPr>
      <w:r>
        <w:rPr>
          <w:rFonts w:ascii="Arial" w:eastAsia="Arial" w:hAnsi="Arial" w:cs="Arial"/>
          <w:sz w:val="20"/>
        </w:rPr>
        <w:t xml:space="preserve">Fdo.: </w:t>
      </w:r>
      <w:sdt>
        <w:sdtPr>
          <w:rPr>
            <w:rFonts w:ascii="Arial" w:eastAsia="Arial" w:hAnsi="Arial" w:cs="Arial"/>
            <w:sz w:val="20"/>
          </w:rPr>
          <w:id w:val="926149337"/>
          <w:placeholder>
            <w:docPart w:val="3BC4C30233FD40B095C8337DB8ECCD5A"/>
          </w:placeholder>
        </w:sdtPr>
        <w:sdtEndPr/>
        <w:sdtContent>
          <w:r>
            <w:rPr>
              <w:rFonts w:ascii="Arial" w:eastAsia="Arial" w:hAnsi="Arial" w:cs="Arial"/>
              <w:sz w:val="20"/>
            </w:rPr>
            <w:t>(Firma de la persona interesada</w:t>
          </w:r>
          <w:r w:rsidR="00186547">
            <w:rPr>
              <w:rFonts w:ascii="Arial" w:eastAsia="Arial" w:hAnsi="Arial" w:cs="Arial"/>
              <w:sz w:val="20"/>
            </w:rPr>
            <w:t>)</w:t>
          </w:r>
        </w:sdtContent>
      </w:sdt>
      <w:r w:rsidR="00186547">
        <w:rPr>
          <w:rFonts w:ascii="Arial" w:eastAsia="Arial" w:hAnsi="Arial" w:cs="Arial"/>
          <w:sz w:val="20"/>
        </w:rPr>
        <w:t xml:space="preserve"> </w:t>
      </w:r>
    </w:p>
    <w:sectPr w:rsidR="00186547" w:rsidSect="008B4243">
      <w:headerReference w:type="default" r:id="rId11"/>
      <w:pgSz w:w="11906" w:h="16838" w:code="9"/>
      <w:pgMar w:top="1985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243" w:rsidRDefault="008B4243" w:rsidP="0033118A">
      <w:pPr>
        <w:spacing w:after="0" w:line="240" w:lineRule="auto"/>
      </w:pPr>
      <w:r>
        <w:separator/>
      </w:r>
    </w:p>
  </w:endnote>
  <w:endnote w:type="continuationSeparator" w:id="0">
    <w:p w:rsidR="008B4243" w:rsidRDefault="008B4243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243" w:rsidRDefault="008B4243" w:rsidP="0033118A">
      <w:pPr>
        <w:spacing w:after="0" w:line="240" w:lineRule="auto"/>
      </w:pPr>
      <w:r>
        <w:separator/>
      </w:r>
    </w:p>
  </w:footnote>
  <w:footnote w:type="continuationSeparator" w:id="0">
    <w:p w:rsidR="008B4243" w:rsidRDefault="008B4243" w:rsidP="0033118A">
      <w:pPr>
        <w:spacing w:after="0" w:line="240" w:lineRule="auto"/>
      </w:pPr>
      <w:r>
        <w:continuationSeparator/>
      </w:r>
    </w:p>
  </w:footnote>
  <w:footnote w:id="1">
    <w:p w:rsidR="00F727FF" w:rsidRPr="008B4243" w:rsidRDefault="00F727FF">
      <w:pPr>
        <w:pStyle w:val="Textonotapie"/>
        <w:rPr>
          <w:sz w:val="16"/>
          <w:szCs w:val="16"/>
        </w:rPr>
      </w:pPr>
      <w:r w:rsidRPr="008B4243">
        <w:rPr>
          <w:rStyle w:val="Refdenotaalpie"/>
          <w:sz w:val="16"/>
          <w:szCs w:val="16"/>
        </w:rPr>
        <w:footnoteRef/>
      </w:r>
      <w:r w:rsidRPr="008B4243">
        <w:rPr>
          <w:sz w:val="16"/>
          <w:szCs w:val="16"/>
        </w:rPr>
        <w:t xml:space="preserve"> </w:t>
      </w:r>
      <w:r w:rsidRPr="008B4243">
        <w:rPr>
          <w:rFonts w:ascii="Arial" w:eastAsia="Arial" w:hAnsi="Arial" w:cs="Arial"/>
          <w:sz w:val="16"/>
          <w:szCs w:val="16"/>
        </w:rPr>
        <w:t>Esta Declaración es válida sólo a los efectos de acreditar la tipología de actividades desarrolladas, pero no para acreditar el tiempo de experiencia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243" w:rsidRDefault="0037534B">
    <w:pPr>
      <w:pStyle w:val="Encabezado"/>
    </w:pPr>
    <w:r>
      <w:rPr>
        <w:noProof/>
        <w:lang w:eastAsia="es-ES"/>
      </w:rPr>
      <w:drawing>
        <wp:inline distT="0" distB="0" distL="0" distR="0" wp14:anchorId="1E3AE1F7" wp14:editId="53FB7FBF">
          <wp:extent cx="5398088" cy="1304220"/>
          <wp:effectExtent l="0" t="0" r="0" b="0"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050" cy="130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27FF" w:rsidRDefault="001A46FF" w:rsidP="008B4243">
    <w:pPr>
      <w:pStyle w:val="Encabezado"/>
      <w:jc w:val="right"/>
    </w:pPr>
    <w:r>
      <w:t>P-3596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B1926"/>
    <w:multiLevelType w:val="hybridMultilevel"/>
    <w:tmpl w:val="1DFA5E78"/>
    <w:lvl w:ilvl="0" w:tplc="00C4D6E2">
      <w:start w:val="5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120364"/>
    <w:multiLevelType w:val="hybridMultilevel"/>
    <w:tmpl w:val="F2EE3F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225D2"/>
    <w:multiLevelType w:val="multilevel"/>
    <w:tmpl w:val="DA80F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B000360"/>
    <w:multiLevelType w:val="hybridMultilevel"/>
    <w:tmpl w:val="0B2A90BA"/>
    <w:lvl w:ilvl="0" w:tplc="6AF00B0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243"/>
    <w:rsid w:val="000338B8"/>
    <w:rsid w:val="00047D79"/>
    <w:rsid w:val="00065A25"/>
    <w:rsid w:val="00076A73"/>
    <w:rsid w:val="000A6CBE"/>
    <w:rsid w:val="000B4103"/>
    <w:rsid w:val="00100A3B"/>
    <w:rsid w:val="0013104E"/>
    <w:rsid w:val="001353E8"/>
    <w:rsid w:val="00172BFE"/>
    <w:rsid w:val="00186547"/>
    <w:rsid w:val="0019746C"/>
    <w:rsid w:val="001A078F"/>
    <w:rsid w:val="001A46FF"/>
    <w:rsid w:val="001F0D90"/>
    <w:rsid w:val="001F52D8"/>
    <w:rsid w:val="001F6198"/>
    <w:rsid w:val="0020548E"/>
    <w:rsid w:val="00217F13"/>
    <w:rsid w:val="00233B30"/>
    <w:rsid w:val="00235B81"/>
    <w:rsid w:val="00237B23"/>
    <w:rsid w:val="00244494"/>
    <w:rsid w:val="00262FE7"/>
    <w:rsid w:val="00267478"/>
    <w:rsid w:val="00272D1E"/>
    <w:rsid w:val="002C27A9"/>
    <w:rsid w:val="002C71E3"/>
    <w:rsid w:val="002D3534"/>
    <w:rsid w:val="0031113E"/>
    <w:rsid w:val="00315D40"/>
    <w:rsid w:val="0033118A"/>
    <w:rsid w:val="00362CCD"/>
    <w:rsid w:val="0037534B"/>
    <w:rsid w:val="003C26F0"/>
    <w:rsid w:val="003F4351"/>
    <w:rsid w:val="003F615C"/>
    <w:rsid w:val="004534D6"/>
    <w:rsid w:val="00491E8B"/>
    <w:rsid w:val="004B1C12"/>
    <w:rsid w:val="004D27F3"/>
    <w:rsid w:val="004E7DEE"/>
    <w:rsid w:val="004F34BB"/>
    <w:rsid w:val="00512D69"/>
    <w:rsid w:val="0051662E"/>
    <w:rsid w:val="005271AF"/>
    <w:rsid w:val="005326AF"/>
    <w:rsid w:val="0054133B"/>
    <w:rsid w:val="00545EAF"/>
    <w:rsid w:val="00546BB5"/>
    <w:rsid w:val="00556275"/>
    <w:rsid w:val="0058405D"/>
    <w:rsid w:val="00591842"/>
    <w:rsid w:val="005978B2"/>
    <w:rsid w:val="005D378F"/>
    <w:rsid w:val="00641A69"/>
    <w:rsid w:val="0065180F"/>
    <w:rsid w:val="00681F44"/>
    <w:rsid w:val="0068586C"/>
    <w:rsid w:val="006E3224"/>
    <w:rsid w:val="006F73DF"/>
    <w:rsid w:val="0071006B"/>
    <w:rsid w:val="00752411"/>
    <w:rsid w:val="007801A8"/>
    <w:rsid w:val="007B21C8"/>
    <w:rsid w:val="007E1603"/>
    <w:rsid w:val="007F2EB9"/>
    <w:rsid w:val="00805E6D"/>
    <w:rsid w:val="00892423"/>
    <w:rsid w:val="008A19BC"/>
    <w:rsid w:val="008B4243"/>
    <w:rsid w:val="008B55BB"/>
    <w:rsid w:val="008E3810"/>
    <w:rsid w:val="008F7B34"/>
    <w:rsid w:val="00934233"/>
    <w:rsid w:val="009846C3"/>
    <w:rsid w:val="009A4629"/>
    <w:rsid w:val="009A7711"/>
    <w:rsid w:val="00A01ACF"/>
    <w:rsid w:val="00A441B7"/>
    <w:rsid w:val="00A83630"/>
    <w:rsid w:val="00A96DAB"/>
    <w:rsid w:val="00AB77E8"/>
    <w:rsid w:val="00B22287"/>
    <w:rsid w:val="00B240A8"/>
    <w:rsid w:val="00B527AB"/>
    <w:rsid w:val="00B7749B"/>
    <w:rsid w:val="00BA5339"/>
    <w:rsid w:val="00BB29BE"/>
    <w:rsid w:val="00BC6404"/>
    <w:rsid w:val="00BD1760"/>
    <w:rsid w:val="00C012E1"/>
    <w:rsid w:val="00C05BDC"/>
    <w:rsid w:val="00C24196"/>
    <w:rsid w:val="00C37623"/>
    <w:rsid w:val="00C44004"/>
    <w:rsid w:val="00C77545"/>
    <w:rsid w:val="00C939B1"/>
    <w:rsid w:val="00D0196C"/>
    <w:rsid w:val="00D50EB2"/>
    <w:rsid w:val="00D821A3"/>
    <w:rsid w:val="00DB5BD0"/>
    <w:rsid w:val="00DD5056"/>
    <w:rsid w:val="00DE4FEC"/>
    <w:rsid w:val="00DF211E"/>
    <w:rsid w:val="00E4658D"/>
    <w:rsid w:val="00E50D6E"/>
    <w:rsid w:val="00E51DE3"/>
    <w:rsid w:val="00E54157"/>
    <w:rsid w:val="00E75A20"/>
    <w:rsid w:val="00E94556"/>
    <w:rsid w:val="00EE6172"/>
    <w:rsid w:val="00F21702"/>
    <w:rsid w:val="00F217D2"/>
    <w:rsid w:val="00F2420F"/>
    <w:rsid w:val="00F24B12"/>
    <w:rsid w:val="00F57B54"/>
    <w:rsid w:val="00F635A1"/>
    <w:rsid w:val="00F64701"/>
    <w:rsid w:val="00F727FF"/>
    <w:rsid w:val="00F93948"/>
    <w:rsid w:val="00FD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A25"/>
    <w:rPr>
      <w:rFonts w:ascii="Calibri" w:eastAsia="Calibri" w:hAnsi="Calibri" w:cs="Calibri"/>
      <w:color w:val="000000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76A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qFormat/>
    <w:rsid w:val="004D27F3"/>
    <w:pPr>
      <w:tabs>
        <w:tab w:val="center" w:pos="4252"/>
        <w:tab w:val="right" w:pos="8504"/>
      </w:tabs>
      <w:spacing w:after="0" w:line="240" w:lineRule="auto"/>
    </w:pPr>
    <w:rPr>
      <w:rFonts w:ascii="Arial Narrow" w:eastAsiaTheme="minorHAnsi" w:hAnsi="Arial Narrow" w:cstheme="minorBidi"/>
      <w:color w:val="auto"/>
      <w:spacing w:val="6"/>
      <w:sz w:val="20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D27F3"/>
    <w:rPr>
      <w:rFonts w:ascii="Arial Narrow" w:hAnsi="Arial Narrow"/>
      <w:spacing w:val="6"/>
      <w:sz w:val="20"/>
    </w:rPr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2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6AF"/>
    <w:rPr>
      <w:rFonts w:ascii="Segoe UI" w:hAnsi="Segoe UI" w:cs="Segoe UI"/>
      <w:sz w:val="18"/>
      <w:szCs w:val="18"/>
    </w:rPr>
  </w:style>
  <w:style w:type="numbering" w:customStyle="1" w:styleId="Sinlista1">
    <w:name w:val="Sin lista1"/>
    <w:next w:val="Sinlista"/>
    <w:uiPriority w:val="99"/>
    <w:semiHidden/>
    <w:unhideWhenUsed/>
    <w:rsid w:val="00E51DE3"/>
  </w:style>
  <w:style w:type="character" w:styleId="Hipervnculo">
    <w:name w:val="Hyperlink"/>
    <w:unhideWhenUsed/>
    <w:rsid w:val="00E51DE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E51D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16"/>
      <w:szCs w:val="16"/>
      <w:lang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51DE3"/>
    <w:rPr>
      <w:rFonts w:ascii="Arial" w:eastAsia="Arial" w:hAnsi="Arial" w:cs="Arial"/>
      <w:sz w:val="16"/>
      <w:szCs w:val="16"/>
      <w:lang w:eastAsia="es-ES" w:bidi="es-ES"/>
    </w:rPr>
  </w:style>
  <w:style w:type="paragraph" w:styleId="Prrafodelista">
    <w:name w:val="List Paragraph"/>
    <w:basedOn w:val="Normal"/>
    <w:uiPriority w:val="34"/>
    <w:qFormat/>
    <w:rsid w:val="00E51D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lang w:bidi="es-ES"/>
    </w:rPr>
  </w:style>
  <w:style w:type="table" w:styleId="Tabladecuadrcula1clara">
    <w:name w:val="Grid Table 1 Light"/>
    <w:basedOn w:val="Tablanormal"/>
    <w:uiPriority w:val="46"/>
    <w:rsid w:val="00E51DE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Normal"/>
    <w:uiPriority w:val="1"/>
    <w:qFormat/>
    <w:rsid w:val="00E51DE3"/>
    <w:pPr>
      <w:widowControl w:val="0"/>
      <w:autoSpaceDE w:val="0"/>
      <w:autoSpaceDN w:val="0"/>
      <w:spacing w:after="0" w:line="181" w:lineRule="exact"/>
      <w:ind w:left="45"/>
    </w:pPr>
    <w:rPr>
      <w:rFonts w:ascii="Arial" w:eastAsia="Arial" w:hAnsi="Arial" w:cs="Arial"/>
      <w:color w:val="auto"/>
      <w:lang w:bidi="es-ES"/>
    </w:rPr>
  </w:style>
  <w:style w:type="character" w:customStyle="1" w:styleId="Ttulo3Car">
    <w:name w:val="Título 3 Car"/>
    <w:basedOn w:val="Fuentedeprrafopredeter"/>
    <w:link w:val="Ttulo3"/>
    <w:uiPriority w:val="9"/>
    <w:rsid w:val="00076A7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DE4F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065A25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F727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727FF"/>
    <w:rPr>
      <w:rFonts w:ascii="Calibri" w:eastAsia="Calibri" w:hAnsi="Calibri" w:cs="Calibri"/>
      <w:color w:val="000000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727FF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51662E"/>
    <w:rPr>
      <w:color w:val="808080"/>
    </w:rPr>
  </w:style>
  <w:style w:type="character" w:customStyle="1" w:styleId="normaltextrun">
    <w:name w:val="normaltextrun"/>
    <w:basedOn w:val="Fuentedeprrafopredeter"/>
    <w:rsid w:val="00516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DGFPEREyEPA\SDGIC\2026\01.%20GESTI&#211;N%20PREAR\FORMULARIOS%20PREAR%20CIUDADANOS\03-Declaracion-responsable-imposibilidad-justificacion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8A8FF397FBA4B669EA09ECD9FE65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EE26A-BEEA-49CB-9D62-284EEA80C0F8}"/>
      </w:docPartPr>
      <w:docPartBody>
        <w:p w:rsidR="00000000" w:rsidRDefault="00606FED">
          <w:pPr>
            <w:pStyle w:val="78A8FF397FBA4B669EA09ECD9FE65340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4D134AD65D345A280F98E600EEB8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F5771-1D08-4D66-9C46-964CC4ECB99A}"/>
      </w:docPartPr>
      <w:docPartBody>
        <w:p w:rsidR="00000000" w:rsidRDefault="00606FED">
          <w:pPr>
            <w:pStyle w:val="54D134AD65D345A280F98E600EEB889A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981A9B7A4764833B9943E5C40C83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6B573-EDB7-4CFC-8763-B316BB03FACD}"/>
      </w:docPartPr>
      <w:docPartBody>
        <w:p w:rsidR="00000000" w:rsidRDefault="00730805">
          <w:pPr>
            <w:pStyle w:val="5981A9B7A4764833B9943E5C40C8397B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FEA6BAC24FE4B2BA9E23C50D4037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4C17D-C20D-49ED-BD57-471FF8D4184C}"/>
      </w:docPartPr>
      <w:docPartBody>
        <w:p w:rsidR="00000000" w:rsidRDefault="00730805">
          <w:pPr>
            <w:pStyle w:val="AFEA6BAC24FE4B2BA9E23C50D4037093"/>
          </w:pPr>
          <w:r w:rsidRPr="0051662E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5E6A05348BE5474C8B5985D442D4B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620E5-8B87-49C1-9E37-1466DAD3EA82}"/>
      </w:docPartPr>
      <w:docPartBody>
        <w:p w:rsidR="00000000" w:rsidRDefault="00730805">
          <w:pPr>
            <w:pStyle w:val="5E6A05348BE5474C8B5985D442D4BE6B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7A1A971D2AA4C88B9613AFFDF34A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1F04B-FD11-48B2-8A34-C9F023904DB5}"/>
      </w:docPartPr>
      <w:docPartBody>
        <w:p w:rsidR="00000000" w:rsidRDefault="00730805">
          <w:pPr>
            <w:pStyle w:val="47A1A971D2AA4C88B9613AFFDF34A416"/>
          </w:pPr>
          <w:r w:rsidRPr="0051662E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B493EAE1CE0426ABA7447A84B5BE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F1A3E-11F4-4E9B-A65D-BB6375F69CF2}"/>
      </w:docPartPr>
      <w:docPartBody>
        <w:p w:rsidR="00000000" w:rsidRDefault="00730805">
          <w:pPr>
            <w:pStyle w:val="4B493EAE1CE0426ABA7447A84B5BE9D9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E1D55BC56B949DDA2C52D9F708CD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5BBA8-A0F1-4163-89E0-BF5DCB6B46FA}"/>
      </w:docPartPr>
      <w:docPartBody>
        <w:p w:rsidR="00000000" w:rsidRDefault="00730805">
          <w:pPr>
            <w:pStyle w:val="8E1D55BC56B949DDA2C52D9F708CD259"/>
          </w:pPr>
          <w:r w:rsidRPr="0051662E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86A10BC1736649A199F25A21E3CDA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A57C2-D2FD-41B9-B786-B5603FBCC0AC}"/>
      </w:docPartPr>
      <w:docPartBody>
        <w:p w:rsidR="00000000" w:rsidRDefault="00730805">
          <w:pPr>
            <w:pStyle w:val="86A10BC1736649A199F25A21E3CDA690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4C995F9AD1547E2A542CD40577E3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6D024-E88B-48B5-92C1-3779FF65C43F}"/>
      </w:docPartPr>
      <w:docPartBody>
        <w:p w:rsidR="00000000" w:rsidRDefault="00730805">
          <w:pPr>
            <w:pStyle w:val="E4C995F9AD1547E2A542CD40577E31D1"/>
          </w:pPr>
          <w:r w:rsidRPr="0051662E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DF71A75C5FC1474C9C9C221E669DE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62569-CBD8-4F08-ABDE-EFC98ABDD0CD}"/>
      </w:docPartPr>
      <w:docPartBody>
        <w:p w:rsidR="00000000" w:rsidRDefault="00730805">
          <w:pPr>
            <w:pStyle w:val="DF71A75C5FC1474C9C9C221E669DE59D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5F117AE69344303ABDDF91681661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811F0-EDF8-49A1-A7A2-7FF6F7D8EDE0}"/>
      </w:docPartPr>
      <w:docPartBody>
        <w:p w:rsidR="00000000" w:rsidRDefault="00730805">
          <w:pPr>
            <w:pStyle w:val="55F117AE69344303ABDDF916816619EB"/>
          </w:pPr>
          <w:r w:rsidRPr="0051662E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69C63B13E434428F922321F758E72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5622E-DDAA-4791-B97A-61280022BADA}"/>
      </w:docPartPr>
      <w:docPartBody>
        <w:p w:rsidR="00000000" w:rsidRDefault="00730805">
          <w:pPr>
            <w:pStyle w:val="69C63B13E434428F922321F758E729C3"/>
          </w:pPr>
          <w:r w:rsidRPr="0051662E">
            <w:rPr>
              <w:rStyle w:val="Textodelmarcadordeposicin"/>
              <w:shd w:val="clear" w:color="auto" w:fill="F2F2F2" w:themeFill="background1" w:themeFillShade="F2"/>
            </w:rPr>
            <w:t>Haga clic aquí para escribir texto.</w:t>
          </w:r>
        </w:p>
      </w:docPartBody>
    </w:docPart>
    <w:docPart>
      <w:docPartPr>
        <w:name w:val="5B47913D1582435C8E1A7023F5551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9A46E-A23C-4227-B573-82D29586CE27}"/>
      </w:docPartPr>
      <w:docPartBody>
        <w:p w:rsidR="00000000" w:rsidRDefault="00730805">
          <w:pPr>
            <w:pStyle w:val="5B47913D1582435C8E1A7023F5551A56"/>
          </w:pPr>
          <w:r w:rsidRPr="00230F34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3BC4C30233FD40B095C8337DB8EC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783B7-9757-49DD-B02C-9CE767329868}"/>
      </w:docPartPr>
      <w:docPartBody>
        <w:p w:rsidR="00000000" w:rsidRDefault="00730805">
          <w:pPr>
            <w:pStyle w:val="3BC4C30233FD40B095C8337DB8ECCD5A"/>
          </w:pPr>
          <w:r w:rsidRPr="00230F34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78A8FF397FBA4B669EA09ECD9FE65340">
    <w:name w:val="78A8FF397FBA4B669EA09ECD9FE65340"/>
  </w:style>
  <w:style w:type="paragraph" w:customStyle="1" w:styleId="54D134AD65D345A280F98E600EEB889A">
    <w:name w:val="54D134AD65D345A280F98E600EEB889A"/>
  </w:style>
  <w:style w:type="paragraph" w:customStyle="1" w:styleId="5981A9B7A4764833B9943E5C40C8397B">
    <w:name w:val="5981A9B7A4764833B9943E5C40C8397B"/>
  </w:style>
  <w:style w:type="paragraph" w:customStyle="1" w:styleId="AFEA6BAC24FE4B2BA9E23C50D4037093">
    <w:name w:val="AFEA6BAC24FE4B2BA9E23C50D4037093"/>
  </w:style>
  <w:style w:type="paragraph" w:customStyle="1" w:styleId="5E6A05348BE5474C8B5985D442D4BE6B">
    <w:name w:val="5E6A05348BE5474C8B5985D442D4BE6B"/>
  </w:style>
  <w:style w:type="paragraph" w:customStyle="1" w:styleId="47A1A971D2AA4C88B9613AFFDF34A416">
    <w:name w:val="47A1A971D2AA4C88B9613AFFDF34A416"/>
  </w:style>
  <w:style w:type="paragraph" w:customStyle="1" w:styleId="4B493EAE1CE0426ABA7447A84B5BE9D9">
    <w:name w:val="4B493EAE1CE0426ABA7447A84B5BE9D9"/>
  </w:style>
  <w:style w:type="paragraph" w:customStyle="1" w:styleId="8E1D55BC56B949DDA2C52D9F708CD259">
    <w:name w:val="8E1D55BC56B949DDA2C52D9F708CD259"/>
  </w:style>
  <w:style w:type="paragraph" w:customStyle="1" w:styleId="86A10BC1736649A199F25A21E3CDA690">
    <w:name w:val="86A10BC1736649A199F25A21E3CDA690"/>
  </w:style>
  <w:style w:type="paragraph" w:customStyle="1" w:styleId="E4C995F9AD1547E2A542CD40577E31D1">
    <w:name w:val="E4C995F9AD1547E2A542CD40577E31D1"/>
  </w:style>
  <w:style w:type="paragraph" w:customStyle="1" w:styleId="DF71A75C5FC1474C9C9C221E669DE59D">
    <w:name w:val="DF71A75C5FC1474C9C9C221E669DE59D"/>
  </w:style>
  <w:style w:type="paragraph" w:customStyle="1" w:styleId="55F117AE69344303ABDDF916816619EB">
    <w:name w:val="55F117AE69344303ABDDF916816619EB"/>
  </w:style>
  <w:style w:type="paragraph" w:customStyle="1" w:styleId="69C63B13E434428F922321F758E729C3">
    <w:name w:val="69C63B13E434428F922321F758E729C3"/>
  </w:style>
  <w:style w:type="paragraph" w:customStyle="1" w:styleId="5B47913D1582435C8E1A7023F5551A56">
    <w:name w:val="5B47913D1582435C8E1A7023F5551A56"/>
  </w:style>
  <w:style w:type="paragraph" w:customStyle="1" w:styleId="3BC4C30233FD40B095C8337DB8ECCD5A">
    <w:name w:val="3BC4C30233FD40B095C8337DB8ECCD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32C5D-8099-424C-ABA2-FECD0E460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1c9c8636-0486-4c9b-b75c-7b805ddaaf6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ab14156-fcf3-44e2-9c4b-c33f1f92d414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C2188D-DF60-47CC-AF97-24EC2586B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03-Declaracion-responsable-imposibilidad-justificacion1.dotx</Template>
  <TotalTime>0</TotalTime>
  <Pages>2</Pages>
  <Words>375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2026-10-05T08:20:00Z</dcterms:created>
  <dcterms:modified xsi:type="dcterms:W3CDTF">2026-10-05T08:20:00Z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